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C2D57" w14:textId="77777777" w:rsidR="00087576" w:rsidRDefault="00087576" w:rsidP="004027E4"/>
    <w:tbl>
      <w:tblPr>
        <w:tblW w:w="9683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5"/>
        <w:gridCol w:w="202"/>
        <w:gridCol w:w="1322"/>
        <w:gridCol w:w="1400"/>
        <w:gridCol w:w="1400"/>
        <w:gridCol w:w="1400"/>
        <w:gridCol w:w="1282"/>
        <w:gridCol w:w="122"/>
      </w:tblGrid>
      <w:tr w:rsidR="00A967A5" w:rsidRPr="007F27AA" w14:paraId="6E020606" w14:textId="77777777" w:rsidTr="00DA53FF">
        <w:tc>
          <w:tcPr>
            <w:tcW w:w="5000" w:type="pct"/>
            <w:gridSpan w:val="8"/>
            <w:shd w:val="clear" w:color="auto" w:fill="FFFFFF" w:themeFill="background1"/>
          </w:tcPr>
          <w:p w14:paraId="57944403" w14:textId="77777777" w:rsidR="00A967A5" w:rsidRPr="007F27AA" w:rsidRDefault="00DA53FF" w:rsidP="000C26CD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  <w:b/>
                <w:caps/>
                <w:sz w:val="22"/>
                <w:szCs w:val="22"/>
              </w:rPr>
            </w:pPr>
            <w:r w:rsidRPr="00DA53FF">
              <w:rPr>
                <w:rFonts w:asciiTheme="minorHAnsi" w:hAnsiTheme="minorHAnsi" w:cstheme="minorHAnsi"/>
                <w:b/>
                <w:sz w:val="28"/>
                <w:szCs w:val="22"/>
              </w:rPr>
              <w:t>Acompanhamento Mensal De Atividades</w:t>
            </w:r>
          </w:p>
        </w:tc>
      </w:tr>
      <w:tr w:rsidR="00A967A5" w:rsidRPr="007F27AA" w14:paraId="425CDBE0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vAlign w:val="center"/>
          </w:tcPr>
          <w:p w14:paraId="5EADF356" w14:textId="77777777" w:rsidR="00A967A5" w:rsidRPr="007F27AA" w:rsidRDefault="00A967A5" w:rsidP="000C26CD">
            <w:pPr>
              <w:widowControl w:val="0"/>
              <w:suppressAutoHyphens w:val="0"/>
              <w:snapToGrid w:val="0"/>
              <w:spacing w:before="6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525D1E75" w14:textId="77777777" w:rsidR="00A967A5" w:rsidRPr="007F27AA" w:rsidRDefault="00A967A5" w:rsidP="000C26CD">
            <w:pPr>
              <w:widowControl w:val="0"/>
              <w:suppressAutoHyphens w:val="0"/>
              <w:snapToGrid w:val="0"/>
              <w:spacing w:before="6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MÊS/ANO DA ATIVIDADE: </w:t>
            </w:r>
            <w:r w:rsidRPr="007F27AA">
              <w:rPr>
                <w:rFonts w:asciiTheme="minorHAnsi" w:hAnsiTheme="minorHAnsi" w:cstheme="minorHAnsi"/>
                <w:bCs/>
                <w:sz w:val="18"/>
                <w:szCs w:val="18"/>
              </w:rPr>
              <w:t>_______/____________</w:t>
            </w:r>
          </w:p>
          <w:p w14:paraId="59663DC7" w14:textId="77777777" w:rsidR="007F27AA" w:rsidRPr="007F27AA" w:rsidRDefault="007F27AA" w:rsidP="000C26CD">
            <w:pPr>
              <w:widowControl w:val="0"/>
              <w:suppressAutoHyphens w:val="0"/>
              <w:snapToGrid w:val="0"/>
              <w:spacing w:before="6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6D3138BA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6BFF61" w14:textId="77777777" w:rsidR="00A967A5" w:rsidRPr="007F27AA" w:rsidRDefault="007F27AA" w:rsidP="000C26CD">
            <w:pPr>
              <w:snapToGri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Informações Relativas Ao Projeto</w:t>
            </w:r>
          </w:p>
        </w:tc>
      </w:tr>
      <w:tr w:rsidR="00A967A5" w:rsidRPr="007F27AA" w14:paraId="61AD949C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5A2797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Nome do(a) Aluno(a):</w:t>
            </w: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A967A5" w:rsidRPr="007F27AA" w14:paraId="1D97C090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2B0CD2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Curso:</w:t>
            </w: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A967A5" w:rsidRPr="007F27AA" w14:paraId="14C362E4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C319D8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Nome do(a) Orientador(a):</w:t>
            </w: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A967A5" w:rsidRPr="007F27AA" w14:paraId="1B67B36A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B57C21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Setor: </w:t>
            </w: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Ensino - </w:t>
            </w:r>
            <w:r w:rsidRPr="007F27AA">
              <w:rPr>
                <w:rFonts w:asciiTheme="minorHAnsi" w:hAnsiTheme="minorHAnsi" w:cstheme="minorHAnsi"/>
                <w:i/>
                <w:sz w:val="18"/>
                <w:szCs w:val="18"/>
              </w:rPr>
              <w:t>Campus</w:t>
            </w: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Manhuaçu</w:t>
            </w:r>
          </w:p>
        </w:tc>
      </w:tr>
      <w:tr w:rsidR="00A967A5" w:rsidRPr="007F27AA" w14:paraId="56337F77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5AB089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Título Do Projeto:</w:t>
            </w:r>
            <w:r w:rsidRPr="007F27AA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A967A5" w:rsidRPr="007F27AA" w14:paraId="771BD150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ADD046" w14:textId="77777777" w:rsidR="00A967A5" w:rsidRPr="007F27AA" w:rsidRDefault="007F27AA" w:rsidP="000C26CD">
            <w:pPr>
              <w:snapToGrid w:val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Edital:</w:t>
            </w:r>
            <w:r w:rsidRPr="007F27AA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A967A5" w:rsidRPr="007F27AA" w14:paraId="235EE12A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14:paraId="0139D9A3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7378D74E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F0BC6A" w14:textId="77777777" w:rsidR="00A967A5" w:rsidRPr="007F27AA" w:rsidRDefault="00CA35E2" w:rsidP="000C26CD">
            <w:pPr>
              <w:widowControl w:val="0"/>
              <w:suppressAutoHyphens w:val="0"/>
              <w:snapToGri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Situação Atual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o Projeto</w:t>
            </w:r>
          </w:p>
        </w:tc>
      </w:tr>
      <w:tr w:rsidR="00A967A5" w:rsidRPr="007F27AA" w14:paraId="6D0F642A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7DE8B4A5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(  )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1 – COMO PREVISTO</w:t>
            </w:r>
          </w:p>
        </w:tc>
        <w:tc>
          <w:tcPr>
            <w:tcW w:w="3681" w:type="pct"/>
            <w:gridSpan w:val="7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71659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Justificativa (somente para as situações 3 e 4)</w:t>
            </w:r>
          </w:p>
          <w:p w14:paraId="04D150A4" w14:textId="77777777" w:rsidR="00A967A5" w:rsidRPr="007F27AA" w:rsidRDefault="00A967A5" w:rsidP="000C26CD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1D34923C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02828F21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2 – ADIANTADO</w:t>
            </w:r>
          </w:p>
        </w:tc>
        <w:tc>
          <w:tcPr>
            <w:tcW w:w="3681" w:type="pct"/>
            <w:gridSpan w:val="7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B99FCE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13951773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04DABD99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3 – ATRASADO</w:t>
            </w:r>
          </w:p>
        </w:tc>
        <w:tc>
          <w:tcPr>
            <w:tcW w:w="3681" w:type="pct"/>
            <w:gridSpan w:val="7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A85A17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5158D6E9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59B14A40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4 – NÃO INICIADO</w:t>
            </w:r>
          </w:p>
        </w:tc>
        <w:tc>
          <w:tcPr>
            <w:tcW w:w="3681" w:type="pct"/>
            <w:gridSpan w:val="7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7A714A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13EB3B66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583976DF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5 – CONCLUÍDO</w:t>
            </w:r>
          </w:p>
        </w:tc>
        <w:tc>
          <w:tcPr>
            <w:tcW w:w="3681" w:type="pct"/>
            <w:gridSpan w:val="7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92203B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6D8142C2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14:paraId="425261DD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5D6F2B19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12EB06C3" w14:textId="77777777" w:rsidR="00A967A5" w:rsidRPr="007F27AA" w:rsidRDefault="00CA35E2" w:rsidP="000C26CD">
            <w:pPr>
              <w:snapToGri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Avaliação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) Orientador(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) Sobre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o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a)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Bolsista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o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u Aluno(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) Voluntário(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</w:tc>
      </w:tr>
      <w:tr w:rsidR="00A967A5" w:rsidRPr="007F27AA" w14:paraId="7B4B8CE7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2106" w:type="pct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CD54A22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1 – Cumprimento da carga horária:            </w:t>
            </w:r>
          </w:p>
        </w:tc>
        <w:tc>
          <w:tcPr>
            <w:tcW w:w="723" w:type="pct"/>
            <w:tcBorders>
              <w:top w:val="single" w:sz="4" w:space="0" w:color="auto"/>
            </w:tcBorders>
            <w:vAlign w:val="center"/>
          </w:tcPr>
          <w:p w14:paraId="6D89AAFA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Ruim</w:t>
            </w:r>
          </w:p>
        </w:tc>
        <w:tc>
          <w:tcPr>
            <w:tcW w:w="723" w:type="pct"/>
            <w:tcBorders>
              <w:top w:val="single" w:sz="4" w:space="0" w:color="auto"/>
            </w:tcBorders>
            <w:vAlign w:val="center"/>
          </w:tcPr>
          <w:p w14:paraId="5571349A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Regular</w:t>
            </w:r>
          </w:p>
        </w:tc>
        <w:tc>
          <w:tcPr>
            <w:tcW w:w="723" w:type="pct"/>
            <w:tcBorders>
              <w:top w:val="single" w:sz="4" w:space="0" w:color="auto"/>
            </w:tcBorders>
            <w:vAlign w:val="center"/>
          </w:tcPr>
          <w:p w14:paraId="72FBD47B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Bom</w:t>
            </w:r>
          </w:p>
        </w:tc>
        <w:tc>
          <w:tcPr>
            <w:tcW w:w="725" w:type="pct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2135909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Ótimo</w:t>
            </w:r>
          </w:p>
        </w:tc>
      </w:tr>
      <w:tr w:rsidR="00A967A5" w:rsidRPr="007F27AA" w14:paraId="6DC7CB9A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2106" w:type="pct"/>
            <w:gridSpan w:val="3"/>
            <w:tcBorders>
              <w:left w:val="single" w:sz="4" w:space="0" w:color="auto"/>
            </w:tcBorders>
            <w:vAlign w:val="center"/>
          </w:tcPr>
          <w:p w14:paraId="1C696392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2 – Interesse nas atividades da pesquisa:</w:t>
            </w:r>
          </w:p>
        </w:tc>
        <w:tc>
          <w:tcPr>
            <w:tcW w:w="723" w:type="pct"/>
            <w:vAlign w:val="center"/>
          </w:tcPr>
          <w:p w14:paraId="121D9003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Ruim</w:t>
            </w:r>
          </w:p>
        </w:tc>
        <w:tc>
          <w:tcPr>
            <w:tcW w:w="723" w:type="pct"/>
            <w:vAlign w:val="center"/>
          </w:tcPr>
          <w:p w14:paraId="132A90DE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Regular</w:t>
            </w:r>
          </w:p>
        </w:tc>
        <w:tc>
          <w:tcPr>
            <w:tcW w:w="723" w:type="pct"/>
            <w:vAlign w:val="center"/>
          </w:tcPr>
          <w:p w14:paraId="63045CF4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Bom</w:t>
            </w:r>
          </w:p>
        </w:tc>
        <w:tc>
          <w:tcPr>
            <w:tcW w:w="725" w:type="pct"/>
            <w:gridSpan w:val="2"/>
            <w:tcBorders>
              <w:right w:val="single" w:sz="4" w:space="0" w:color="auto"/>
            </w:tcBorders>
            <w:vAlign w:val="center"/>
          </w:tcPr>
          <w:p w14:paraId="396EE158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Ótimo</w:t>
            </w:r>
          </w:p>
        </w:tc>
      </w:tr>
      <w:tr w:rsidR="00A967A5" w:rsidRPr="007F27AA" w14:paraId="226A0EBD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2106" w:type="pct"/>
            <w:gridSpan w:val="3"/>
            <w:tcBorders>
              <w:left w:val="single" w:sz="4" w:space="0" w:color="auto"/>
            </w:tcBorders>
            <w:vAlign w:val="center"/>
          </w:tcPr>
          <w:p w14:paraId="24DABC99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3 – Progresso alcançado:</w:t>
            </w:r>
          </w:p>
        </w:tc>
        <w:tc>
          <w:tcPr>
            <w:tcW w:w="723" w:type="pct"/>
            <w:vAlign w:val="center"/>
          </w:tcPr>
          <w:p w14:paraId="7681F18D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Ruim</w:t>
            </w:r>
          </w:p>
        </w:tc>
        <w:tc>
          <w:tcPr>
            <w:tcW w:w="723" w:type="pct"/>
            <w:vAlign w:val="center"/>
          </w:tcPr>
          <w:p w14:paraId="721CA25C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Regular</w:t>
            </w:r>
          </w:p>
        </w:tc>
        <w:tc>
          <w:tcPr>
            <w:tcW w:w="723" w:type="pct"/>
            <w:vAlign w:val="center"/>
          </w:tcPr>
          <w:p w14:paraId="4F8D923D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) Bom</w:t>
            </w:r>
          </w:p>
        </w:tc>
        <w:tc>
          <w:tcPr>
            <w:tcW w:w="725" w:type="pct"/>
            <w:gridSpan w:val="2"/>
            <w:tcBorders>
              <w:right w:val="single" w:sz="4" w:space="0" w:color="auto"/>
            </w:tcBorders>
            <w:vAlign w:val="center"/>
          </w:tcPr>
          <w:p w14:paraId="053020E1" w14:textId="77777777" w:rsidR="00A967A5" w:rsidRPr="007F27AA" w:rsidRDefault="00A967A5" w:rsidP="000C26CD">
            <w:pPr>
              <w:snapToGri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(  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Ótimo</w:t>
            </w:r>
          </w:p>
        </w:tc>
      </w:tr>
      <w:tr w:rsidR="00A967A5" w:rsidRPr="007F27AA" w14:paraId="485A2534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C42893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4 – Outras informações: ..........................................................................................................................................................................</w:t>
            </w:r>
          </w:p>
          <w:p w14:paraId="555566EB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A967A5" w:rsidRPr="007F27AA" w14:paraId="7AED0386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5221F1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Pagamento da bolsa:       </w:t>
            </w:r>
            <w:proofErr w:type="gramStart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 (</w:t>
            </w:r>
            <w:proofErr w:type="gramEnd"/>
            <w:r w:rsidRPr="007F27AA">
              <w:rPr>
                <w:rFonts w:asciiTheme="minorHAnsi" w:hAnsiTheme="minorHAnsi" w:cstheme="minorHAnsi"/>
                <w:sz w:val="18"/>
                <w:szCs w:val="18"/>
              </w:rPr>
              <w:t xml:space="preserve">  ) Sim           (   ) Não</w:t>
            </w:r>
          </w:p>
        </w:tc>
      </w:tr>
      <w:tr w:rsidR="00A967A5" w:rsidRPr="007F27AA" w14:paraId="1879D14E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vAlign w:val="center"/>
          </w:tcPr>
          <w:p w14:paraId="71AD17E0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3D22DA93" w14:textId="77777777" w:rsidTr="00DA53FF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1356"/>
          <w:jc w:val="center"/>
        </w:trPr>
        <w:tc>
          <w:tcPr>
            <w:tcW w:w="1423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145F6A97" w14:textId="77777777" w:rsidR="00A967A5" w:rsidRPr="00D11D9C" w:rsidRDefault="00D11D9C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Data:</w:t>
            </w:r>
            <w:r w:rsidRPr="00D11D9C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3577" w:type="pct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88E0BF" w14:textId="77777777" w:rsidR="00A967A5" w:rsidRPr="00D11D9C" w:rsidRDefault="00D11D9C" w:rsidP="000C26CD">
            <w:pPr>
              <w:snapToGrid w:val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Assinatura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)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br/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Orientador(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): </w:t>
            </w:r>
          </w:p>
        </w:tc>
      </w:tr>
      <w:tr w:rsidR="00A967A5" w:rsidRPr="007F27AA" w14:paraId="05CA5F73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vAlign w:val="center"/>
          </w:tcPr>
          <w:p w14:paraId="7D281569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3AC00190" w14:textId="77777777" w:rsidTr="007F27AA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283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BC6D75" w14:textId="77777777" w:rsidR="00A967A5" w:rsidRPr="007F27AA" w:rsidRDefault="00D11D9C" w:rsidP="000C26CD">
            <w:pPr>
              <w:snapToGri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Comentários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e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Dificuldades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>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) Bolsista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s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obre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o</w:t>
            </w:r>
            <w:r w:rsidRPr="007F27A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Programa (Opcional)</w:t>
            </w:r>
          </w:p>
        </w:tc>
      </w:tr>
      <w:tr w:rsidR="00A967A5" w:rsidRPr="007F27AA" w14:paraId="013C60AA" w14:textId="77777777" w:rsidTr="00DA53FF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948"/>
          <w:jc w:val="center"/>
        </w:trPr>
        <w:tc>
          <w:tcPr>
            <w:tcW w:w="5000" w:type="pct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08C5E7" w14:textId="77777777" w:rsidR="00A967A5" w:rsidRPr="007F27AA" w:rsidRDefault="00A967A5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29D31E5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538FE526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5256BD2B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64A3F6B5" w14:textId="77777777" w:rsidR="00A967A5" w:rsidRPr="007F27AA" w:rsidRDefault="00A967A5" w:rsidP="000C26C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4C9097FD" w14:textId="77777777" w:rsidTr="00DA53FF">
        <w:tblPrEx>
          <w:jc w:val="center"/>
          <w:tblInd w:w="0" w:type="dxa"/>
          <w:tblLook w:val="0000" w:firstRow="0" w:lastRow="0" w:firstColumn="0" w:lastColumn="0" w:noHBand="0" w:noVBand="0"/>
        </w:tblPrEx>
        <w:trPr>
          <w:gridAfter w:val="1"/>
          <w:wAfter w:w="63" w:type="pct"/>
          <w:trHeight w:val="249"/>
          <w:jc w:val="center"/>
        </w:trPr>
        <w:tc>
          <w:tcPr>
            <w:tcW w:w="4937" w:type="pct"/>
            <w:gridSpan w:val="7"/>
            <w:vAlign w:val="center"/>
          </w:tcPr>
          <w:p w14:paraId="0455043F" w14:textId="77777777" w:rsidR="00D11D9C" w:rsidRPr="007F27AA" w:rsidRDefault="00D11D9C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967A5" w:rsidRPr="007F27AA" w14:paraId="448749F6" w14:textId="77777777" w:rsidTr="00DA53FF">
        <w:tblPrEx>
          <w:jc w:val="center"/>
          <w:tblInd w:w="0" w:type="dxa"/>
          <w:tblLook w:val="0000" w:firstRow="0" w:lastRow="0" w:firstColumn="0" w:lastColumn="0" w:noHBand="0" w:noVBand="0"/>
        </w:tblPrEx>
        <w:trPr>
          <w:trHeight w:val="1262"/>
          <w:jc w:val="center"/>
        </w:trPr>
        <w:tc>
          <w:tcPr>
            <w:tcW w:w="1423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6223A599" w14:textId="77777777" w:rsidR="00A967A5" w:rsidRPr="007F27AA" w:rsidRDefault="00DA53FF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Data:</w:t>
            </w:r>
            <w:r w:rsidRPr="00DA53F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3577" w:type="pct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94D3A0" w14:textId="77777777" w:rsidR="00A967A5" w:rsidRPr="007F27AA" w:rsidRDefault="00DA53FF" w:rsidP="000C26CD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Assinatura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o(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)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br/>
              <w:t>Aluno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(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  <w:r w:rsidRPr="00D11D9C">
              <w:rPr>
                <w:rFonts w:asciiTheme="minorHAnsi" w:hAnsiTheme="minorHAnsi" w:cstheme="minorHAnsi"/>
                <w:b/>
                <w:sz w:val="18"/>
                <w:szCs w:val="18"/>
              </w:rPr>
              <w:t>):</w:t>
            </w:r>
          </w:p>
        </w:tc>
      </w:tr>
    </w:tbl>
    <w:p w14:paraId="152D3BFC" w14:textId="77777777" w:rsidR="00A967A5" w:rsidRPr="00A967A5" w:rsidRDefault="00A967A5" w:rsidP="00A967A5">
      <w:pPr>
        <w:tabs>
          <w:tab w:val="left" w:pos="1269"/>
        </w:tabs>
      </w:pPr>
    </w:p>
    <w:sectPr w:rsidR="00A967A5" w:rsidRPr="00A967A5" w:rsidSect="007B71D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643C1" w14:textId="77777777" w:rsidR="00610D46" w:rsidRDefault="00610D46" w:rsidP="007B71DD">
      <w:r>
        <w:separator/>
      </w:r>
    </w:p>
  </w:endnote>
  <w:endnote w:type="continuationSeparator" w:id="0">
    <w:p w14:paraId="5F11945A" w14:textId="77777777" w:rsidR="00610D46" w:rsidRDefault="00610D46" w:rsidP="007B7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D51EE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F8FA2" w14:textId="77777777" w:rsidR="007B71DD" w:rsidRDefault="00BD18E1" w:rsidP="00BD18E1">
    <w:pPr>
      <w:pStyle w:val="Rodap"/>
      <w:ind w:right="-1"/>
      <w:jc w:val="center"/>
    </w:pPr>
    <w:r>
      <w:rPr>
        <w:noProof/>
      </w:rPr>
      <w:drawing>
        <wp:inline distT="0" distB="0" distL="0" distR="0" wp14:anchorId="27F609A3" wp14:editId="24DC86F6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76AF3" w14:textId="77777777" w:rsidR="00BB1DB7" w:rsidRDefault="00BB1DB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5FB14" w14:textId="77777777" w:rsidR="00610D46" w:rsidRDefault="00610D46" w:rsidP="007B71DD">
      <w:r>
        <w:separator/>
      </w:r>
    </w:p>
  </w:footnote>
  <w:footnote w:type="continuationSeparator" w:id="0">
    <w:p w14:paraId="7A00A3A8" w14:textId="77777777" w:rsidR="00610D46" w:rsidRDefault="00610D46" w:rsidP="007B71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505D7" w14:textId="77777777" w:rsidR="00BB1DB7" w:rsidRDefault="00BB1DB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846D8" w14:textId="77777777" w:rsidR="00BB1DB7" w:rsidRPr="00DE7F83" w:rsidRDefault="00BB1DB7" w:rsidP="00BB1DB7">
    <w:pPr>
      <w:jc w:val="center"/>
      <w:rPr>
        <w:b/>
        <w:bCs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4DA6C27F" wp14:editId="11806BCA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6B3DC35" wp14:editId="3D139D18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</w:rPr>
      <w:t>Ministério da Educação</w:t>
    </w:r>
  </w:p>
  <w:p w14:paraId="09E29A3F" w14:textId="77777777" w:rsidR="00BB1DB7" w:rsidRDefault="00BB1DB7" w:rsidP="00BB1DB7">
    <w:pPr>
      <w:jc w:val="center"/>
      <w:rPr>
        <w:b/>
        <w:bCs/>
      </w:rPr>
    </w:pPr>
    <w:r w:rsidRPr="00DE7F83">
      <w:rPr>
        <w:b/>
        <w:bCs/>
      </w:rPr>
      <w:t>Instituto Federal de Educação, Ciência e Tecnologia do</w:t>
    </w:r>
  </w:p>
  <w:p w14:paraId="55442B31" w14:textId="77777777" w:rsidR="00BB1DB7" w:rsidRPr="00DE7F83" w:rsidRDefault="00BB1DB7" w:rsidP="00BB1DB7">
    <w:pPr>
      <w:jc w:val="center"/>
      <w:rPr>
        <w:b/>
        <w:bCs/>
      </w:rPr>
    </w:pPr>
    <w:r w:rsidRPr="00DE7F83">
      <w:rPr>
        <w:b/>
        <w:bCs/>
      </w:rPr>
      <w:t>Sudeste de Minas Gerais</w:t>
    </w:r>
  </w:p>
  <w:p w14:paraId="3339DB81" w14:textId="77777777" w:rsidR="00BB1DB7" w:rsidRPr="0004086F" w:rsidRDefault="00BB1DB7" w:rsidP="00BB1DB7">
    <w:pPr>
      <w:pBdr>
        <w:bottom w:val="single" w:sz="4" w:space="1" w:color="auto"/>
      </w:pBdr>
      <w:jc w:val="center"/>
      <w:rPr>
        <w:b/>
        <w:bCs/>
      </w:rPr>
    </w:pPr>
    <w:r w:rsidRPr="00DE7F83">
      <w:rPr>
        <w:b/>
        <w:bCs/>
      </w:rPr>
      <w:t>Campus Avançado Ubá</w:t>
    </w:r>
  </w:p>
  <w:p w14:paraId="0067CD22" w14:textId="3CE53E6A" w:rsidR="007B71DD" w:rsidRPr="00BD18E1" w:rsidRDefault="007B71DD" w:rsidP="00BD18E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3E4FB" w14:textId="77777777" w:rsidR="00BB1DB7" w:rsidRDefault="00BB1DB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87576"/>
    <w:rsid w:val="00240EF9"/>
    <w:rsid w:val="002F3CD2"/>
    <w:rsid w:val="003A253C"/>
    <w:rsid w:val="004027E4"/>
    <w:rsid w:val="0042472C"/>
    <w:rsid w:val="004B48C5"/>
    <w:rsid w:val="00610D46"/>
    <w:rsid w:val="007B71DD"/>
    <w:rsid w:val="007D24DF"/>
    <w:rsid w:val="007F27AA"/>
    <w:rsid w:val="00A20E1C"/>
    <w:rsid w:val="00A62D78"/>
    <w:rsid w:val="00A967A5"/>
    <w:rsid w:val="00BB1DB7"/>
    <w:rsid w:val="00BD18E1"/>
    <w:rsid w:val="00C71B73"/>
    <w:rsid w:val="00CA35E2"/>
    <w:rsid w:val="00D11D9C"/>
    <w:rsid w:val="00DA53FF"/>
    <w:rsid w:val="00E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22B94E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7A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uppressAutoHyphens w:val="0"/>
    </w:pPr>
    <w:rPr>
      <w:rFonts w:ascii="Calibri" w:eastAsia="Calibri" w:hAnsi="Calibri" w:cs="Calibri"/>
      <w:color w:val="000000"/>
      <w:sz w:val="22"/>
      <w:szCs w:val="22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uppressAutoHyphens w:val="0"/>
    </w:pPr>
    <w:rPr>
      <w:rFonts w:ascii="Calibri" w:eastAsia="Calibri" w:hAnsi="Calibri" w:cs="Calibri"/>
      <w:color w:val="000000"/>
      <w:sz w:val="22"/>
      <w:szCs w:val="22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17</TotalTime>
  <Pages>1</Pages>
  <Words>219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9</cp:revision>
  <dcterms:created xsi:type="dcterms:W3CDTF">2019-04-26T15:11:00Z</dcterms:created>
  <dcterms:modified xsi:type="dcterms:W3CDTF">2021-07-02T13:27:00Z</dcterms:modified>
</cp:coreProperties>
</file>